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400229" w14:textId="77777777" w:rsidR="00C656A8" w:rsidRDefault="00C656A8" w:rsidP="00C656A8">
      <w:pPr>
        <w:pStyle w:val="Odstavecseseznamem"/>
        <w:ind w:left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Potvrzení pro pečující osobu pro účely očkování proti nemoci COVID-19 </w:t>
      </w:r>
    </w:p>
    <w:p w14:paraId="619FD0C9" w14:textId="77777777" w:rsidR="00C656A8" w:rsidRDefault="00C656A8" w:rsidP="00C656A8">
      <w:pPr>
        <w:pStyle w:val="Odstavecseseznamem"/>
        <w:ind w:left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vystavené ÚP ČR</w:t>
      </w:r>
    </w:p>
    <w:p w14:paraId="4B198C74" w14:textId="77777777" w:rsidR="00C656A8" w:rsidRDefault="00C656A8" w:rsidP="00C656A8">
      <w:pPr>
        <w:pStyle w:val="Odstavecseseznamem"/>
        <w:ind w:left="0"/>
        <w:jc w:val="center"/>
        <w:rPr>
          <w:rFonts w:ascii="Arial" w:hAnsi="Arial" w:cs="Arial"/>
          <w:b/>
          <w:sz w:val="24"/>
          <w:szCs w:val="24"/>
        </w:rPr>
      </w:pPr>
    </w:p>
    <w:p w14:paraId="2E2E2B63" w14:textId="77777777" w:rsidR="00C656A8" w:rsidRDefault="00C656A8" w:rsidP="00C656A8">
      <w:pPr>
        <w:pStyle w:val="Odstavecseseznamem"/>
        <w:ind w:left="0"/>
        <w:jc w:val="both"/>
        <w:rPr>
          <w:rFonts w:ascii="Arial" w:hAnsi="Arial" w:cs="Arial"/>
          <w:b/>
          <w:sz w:val="24"/>
          <w:szCs w:val="24"/>
        </w:rPr>
      </w:pPr>
    </w:p>
    <w:p w14:paraId="3C43485C" w14:textId="77777777" w:rsidR="00C656A8" w:rsidRDefault="00C656A8" w:rsidP="00C656A8">
      <w:pPr>
        <w:pStyle w:val="Odstavecseseznamem"/>
        <w:ind w:left="0"/>
        <w:jc w:val="both"/>
        <w:rPr>
          <w:rFonts w:ascii="Arial" w:hAnsi="Arial" w:cs="Arial"/>
          <w:bCs/>
          <w:sz w:val="24"/>
          <w:szCs w:val="24"/>
        </w:rPr>
      </w:pPr>
    </w:p>
    <w:p w14:paraId="7C3BD1A0" w14:textId="4BFB1E7E" w:rsidR="00C656A8" w:rsidRDefault="00C656A8" w:rsidP="00C656A8">
      <w:pPr>
        <w:pStyle w:val="Odstavecseseznamem"/>
        <w:ind w:left="0"/>
        <w:jc w:val="both"/>
        <w:rPr>
          <w:rFonts w:ascii="Arial" w:hAnsi="Arial" w:cs="Arial"/>
          <w:bCs/>
          <w:sz w:val="24"/>
          <w:szCs w:val="24"/>
        </w:rPr>
      </w:pPr>
      <w:r w:rsidRPr="00794569">
        <w:rPr>
          <w:rFonts w:ascii="Arial" w:hAnsi="Arial" w:cs="Arial"/>
          <w:b/>
          <w:sz w:val="24"/>
          <w:szCs w:val="24"/>
        </w:rPr>
        <w:t>Úřad práce České republiky</w:t>
      </w:r>
      <w:r>
        <w:rPr>
          <w:rFonts w:ascii="Arial" w:hAnsi="Arial" w:cs="Arial"/>
          <w:bCs/>
          <w:sz w:val="24"/>
          <w:szCs w:val="24"/>
        </w:rPr>
        <w:t xml:space="preserve"> – kontaktní pracoviště</w:t>
      </w:r>
      <w:r w:rsidRPr="00C656A8">
        <w:rPr>
          <w:rFonts w:ascii="Arial" w:hAnsi="Arial" w:cs="Arial"/>
          <w:bCs/>
          <w:sz w:val="24"/>
          <w:szCs w:val="24"/>
        </w:rPr>
        <w:t xml:space="preserve"> __________________________</w:t>
      </w:r>
    </w:p>
    <w:p w14:paraId="1DE5F005" w14:textId="77777777" w:rsidR="00C656A8" w:rsidRDefault="00C656A8" w:rsidP="00C656A8">
      <w:pPr>
        <w:pStyle w:val="Odstavecseseznamem"/>
        <w:ind w:left="0"/>
        <w:jc w:val="both"/>
        <w:rPr>
          <w:rFonts w:ascii="Arial" w:hAnsi="Arial" w:cs="Arial"/>
          <w:bCs/>
          <w:sz w:val="24"/>
          <w:szCs w:val="24"/>
        </w:rPr>
      </w:pPr>
    </w:p>
    <w:p w14:paraId="1935C443" w14:textId="77777777" w:rsidR="00C656A8" w:rsidRDefault="00C656A8" w:rsidP="00C656A8">
      <w:pPr>
        <w:pStyle w:val="Odstavecseseznamem"/>
        <w:ind w:left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IČO: 724 96 991</w:t>
      </w:r>
    </w:p>
    <w:p w14:paraId="3EB70D04" w14:textId="77777777" w:rsidR="00C656A8" w:rsidRDefault="00C656A8" w:rsidP="00C656A8">
      <w:pPr>
        <w:pStyle w:val="Odstavecseseznamem"/>
        <w:ind w:left="0"/>
        <w:jc w:val="both"/>
        <w:rPr>
          <w:rFonts w:ascii="Arial" w:hAnsi="Arial" w:cs="Arial"/>
          <w:bCs/>
          <w:sz w:val="24"/>
          <w:szCs w:val="24"/>
        </w:rPr>
      </w:pPr>
    </w:p>
    <w:p w14:paraId="0F7B21A8" w14:textId="77777777" w:rsidR="00C656A8" w:rsidRDefault="00C656A8" w:rsidP="00C656A8">
      <w:pPr>
        <w:pStyle w:val="Odstavecseseznamem"/>
        <w:ind w:left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tímto potvrzuje, že níže uvedená osoba je evidovaná, jako</w:t>
      </w:r>
    </w:p>
    <w:p w14:paraId="01C6DD49" w14:textId="77777777" w:rsidR="00C656A8" w:rsidRDefault="00C656A8" w:rsidP="00C656A8">
      <w:pPr>
        <w:pStyle w:val="Odstavecseseznamem"/>
        <w:ind w:left="0"/>
        <w:jc w:val="both"/>
        <w:rPr>
          <w:rFonts w:ascii="Arial" w:hAnsi="Arial" w:cs="Arial"/>
          <w:bCs/>
          <w:sz w:val="24"/>
          <w:szCs w:val="24"/>
        </w:rPr>
      </w:pPr>
    </w:p>
    <w:p w14:paraId="4523F649" w14:textId="1C37DBDD" w:rsidR="00C656A8" w:rsidRPr="00794569" w:rsidRDefault="00C656A8" w:rsidP="00C656A8">
      <w:pPr>
        <w:rPr>
          <w:rFonts w:ascii="Arial" w:hAnsi="Arial" w:cs="Arial"/>
          <w:b/>
          <w:sz w:val="24"/>
          <w:szCs w:val="24"/>
        </w:rPr>
      </w:pPr>
      <w:r w:rsidRPr="00794569">
        <w:rPr>
          <w:rFonts w:ascii="Arial" w:hAnsi="Arial" w:cs="Arial"/>
          <w:b/>
          <w:sz w:val="24"/>
          <w:szCs w:val="24"/>
        </w:rPr>
        <w:t>pečující osoba (fyzická osoba poskytující pomoc</w:t>
      </w:r>
      <w:r w:rsidRPr="00794569">
        <w:rPr>
          <w:rFonts w:ascii="Arial" w:hAnsi="Arial" w:cs="Arial"/>
        </w:rPr>
        <w:t xml:space="preserve"> </w:t>
      </w:r>
      <w:r w:rsidRPr="00794569">
        <w:rPr>
          <w:rFonts w:ascii="Arial" w:hAnsi="Arial" w:cs="Arial"/>
          <w:b/>
          <w:sz w:val="24"/>
          <w:szCs w:val="24"/>
        </w:rPr>
        <w:t>osobě ve III. a IV. stupni závislosti u příspěvku na péči dle zákona č. 108/2006 Sb</w:t>
      </w:r>
      <w:r w:rsidR="005477F7">
        <w:rPr>
          <w:rFonts w:ascii="Arial" w:hAnsi="Arial" w:cs="Arial"/>
          <w:b/>
          <w:sz w:val="24"/>
          <w:szCs w:val="24"/>
        </w:rPr>
        <w:t>., o sociálních službách</w:t>
      </w:r>
      <w:r w:rsidRPr="00794569">
        <w:rPr>
          <w:rFonts w:ascii="Arial" w:hAnsi="Arial" w:cs="Arial"/>
          <w:b/>
          <w:sz w:val="24"/>
          <w:szCs w:val="24"/>
        </w:rPr>
        <w:t>):</w:t>
      </w:r>
    </w:p>
    <w:p w14:paraId="0FAC3447" w14:textId="77777777" w:rsidR="00C656A8" w:rsidRDefault="00C656A8" w:rsidP="00C656A8">
      <w:pPr>
        <w:pStyle w:val="Odstavecseseznamem"/>
        <w:ind w:left="0"/>
        <w:jc w:val="both"/>
        <w:rPr>
          <w:rFonts w:ascii="Arial" w:hAnsi="Arial" w:cs="Arial"/>
          <w:bCs/>
          <w:sz w:val="24"/>
          <w:szCs w:val="24"/>
        </w:rPr>
      </w:pPr>
    </w:p>
    <w:p w14:paraId="5C5E4588" w14:textId="380E1BF0" w:rsidR="00C656A8" w:rsidRDefault="00C656A8" w:rsidP="00C656A8">
      <w:pPr>
        <w:pStyle w:val="Odstavecseseznamem"/>
        <w:ind w:left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Jméno a příjmení: ___________________________________________________</w:t>
      </w:r>
    </w:p>
    <w:p w14:paraId="279E6606" w14:textId="77777777" w:rsidR="00C656A8" w:rsidRDefault="00C656A8" w:rsidP="00C656A8">
      <w:pPr>
        <w:pStyle w:val="Odstavecseseznamem"/>
        <w:ind w:left="0"/>
        <w:jc w:val="both"/>
        <w:rPr>
          <w:rFonts w:ascii="Arial" w:hAnsi="Arial" w:cs="Arial"/>
          <w:bCs/>
          <w:sz w:val="24"/>
          <w:szCs w:val="24"/>
        </w:rPr>
      </w:pPr>
    </w:p>
    <w:p w14:paraId="02BCB213" w14:textId="0C274FED" w:rsidR="00C656A8" w:rsidRPr="00C656A8" w:rsidRDefault="00C656A8" w:rsidP="00C656A8">
      <w:pPr>
        <w:pStyle w:val="Odstavecseseznamem"/>
        <w:ind w:left="0"/>
        <w:jc w:val="both"/>
        <w:rPr>
          <w:rFonts w:ascii="Arial" w:hAnsi="Arial" w:cs="Arial"/>
          <w:bCs/>
          <w:sz w:val="24"/>
          <w:szCs w:val="24"/>
        </w:rPr>
      </w:pPr>
      <w:r w:rsidRPr="00C656A8">
        <w:rPr>
          <w:rFonts w:ascii="Arial" w:hAnsi="Arial" w:cs="Arial"/>
          <w:bCs/>
          <w:sz w:val="24"/>
          <w:szCs w:val="24"/>
        </w:rPr>
        <w:t>Datum narození: ____________________________________________________</w:t>
      </w:r>
    </w:p>
    <w:p w14:paraId="1C0837BB" w14:textId="77777777" w:rsidR="00C656A8" w:rsidRPr="00C656A8" w:rsidRDefault="00C656A8" w:rsidP="00C656A8">
      <w:pPr>
        <w:pStyle w:val="Odstavecseseznamem"/>
        <w:ind w:left="0"/>
        <w:jc w:val="both"/>
        <w:rPr>
          <w:rFonts w:ascii="Arial" w:hAnsi="Arial" w:cs="Arial"/>
          <w:bCs/>
          <w:sz w:val="24"/>
          <w:szCs w:val="24"/>
        </w:rPr>
      </w:pPr>
    </w:p>
    <w:p w14:paraId="024EB697" w14:textId="77777777" w:rsidR="00C656A8" w:rsidRPr="00C656A8" w:rsidRDefault="00C656A8" w:rsidP="00C656A8">
      <w:pPr>
        <w:pStyle w:val="Odstavecseseznamem"/>
        <w:ind w:left="0"/>
        <w:jc w:val="both"/>
        <w:rPr>
          <w:rFonts w:ascii="Arial" w:hAnsi="Arial" w:cs="Arial"/>
          <w:b/>
          <w:sz w:val="24"/>
          <w:szCs w:val="24"/>
        </w:rPr>
      </w:pPr>
    </w:p>
    <w:p w14:paraId="20BF6512" w14:textId="77777777" w:rsidR="00C656A8" w:rsidRPr="00C656A8" w:rsidRDefault="00C656A8" w:rsidP="00C656A8">
      <w:pPr>
        <w:pStyle w:val="Odstavecseseznamem"/>
        <w:ind w:left="0"/>
        <w:jc w:val="both"/>
        <w:rPr>
          <w:rFonts w:ascii="Arial" w:hAnsi="Arial" w:cs="Arial"/>
          <w:b/>
          <w:sz w:val="24"/>
          <w:szCs w:val="24"/>
        </w:rPr>
      </w:pPr>
    </w:p>
    <w:p w14:paraId="69952F71" w14:textId="77777777" w:rsidR="00C656A8" w:rsidRPr="00C656A8" w:rsidRDefault="00C656A8" w:rsidP="00C656A8">
      <w:pPr>
        <w:jc w:val="both"/>
        <w:rPr>
          <w:rFonts w:ascii="Arial" w:hAnsi="Arial" w:cs="Arial"/>
          <w:bCs/>
          <w:sz w:val="24"/>
          <w:szCs w:val="24"/>
        </w:rPr>
      </w:pPr>
    </w:p>
    <w:p w14:paraId="1B49F2F8" w14:textId="7FE0B537" w:rsidR="00C656A8" w:rsidRDefault="00176FD5" w:rsidP="00C656A8">
      <w:pPr>
        <w:jc w:val="both"/>
        <w:rPr>
          <w:rFonts w:ascii="Arial" w:hAnsi="Arial" w:cs="Arial"/>
          <w:bCs/>
          <w:sz w:val="24"/>
          <w:szCs w:val="24"/>
        </w:rPr>
      </w:pPr>
      <w:r w:rsidRPr="00C656A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F475A0" wp14:editId="2253B202">
                <wp:simplePos x="0" y="0"/>
                <wp:positionH relativeFrom="margin">
                  <wp:align>right</wp:align>
                </wp:positionH>
                <wp:positionV relativeFrom="paragraph">
                  <wp:posOffset>139065</wp:posOffset>
                </wp:positionV>
                <wp:extent cx="2200275" cy="1266825"/>
                <wp:effectExtent l="0" t="0" r="9525" b="9525"/>
                <wp:wrapNone/>
                <wp:docPr id="5" name="Zaoblený obdélní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1266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1FAC92" id="Zaoblený obdélník 19" o:spid="_x0000_s1026" style="position:absolute;margin-left:122.05pt;margin-top:10.95pt;width:173.25pt;height:99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" fillcolor="window" strokecolor="windowText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="00C656A8" w:rsidRPr="00C656A8">
        <w:rPr>
          <w:rFonts w:ascii="Arial" w:hAnsi="Arial" w:cs="Arial"/>
          <w:bCs/>
          <w:sz w:val="24"/>
          <w:szCs w:val="24"/>
        </w:rPr>
        <w:t>V _______________________ dne ____________</w:t>
      </w:r>
    </w:p>
    <w:p w14:paraId="7EFAE3AA" w14:textId="77777777" w:rsidR="00C656A8" w:rsidRDefault="00C656A8" w:rsidP="00C656A8">
      <w:pPr>
        <w:tabs>
          <w:tab w:val="left" w:pos="6804"/>
        </w:tabs>
        <w:jc w:val="both"/>
        <w:rPr>
          <w:rFonts w:ascii="Arial" w:hAnsi="Arial" w:cs="Arial"/>
          <w:b/>
          <w:sz w:val="24"/>
          <w:szCs w:val="24"/>
        </w:rPr>
      </w:pPr>
    </w:p>
    <w:p w14:paraId="79FCED36" w14:textId="77777777" w:rsidR="00C656A8" w:rsidRDefault="00C656A8" w:rsidP="00C656A8">
      <w:pPr>
        <w:tabs>
          <w:tab w:val="left" w:pos="680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Otisk razítka</w:t>
      </w:r>
    </w:p>
    <w:p w14:paraId="77252594" w14:textId="77777777" w:rsidR="00C656A8" w:rsidRDefault="00C656A8" w:rsidP="00C656A8">
      <w:pPr>
        <w:tabs>
          <w:tab w:val="left" w:pos="680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</w:t>
      </w:r>
    </w:p>
    <w:p w14:paraId="671F8D6F" w14:textId="77777777" w:rsidR="00C656A8" w:rsidRDefault="00C656A8" w:rsidP="00C656A8">
      <w:pPr>
        <w:tabs>
          <w:tab w:val="left" w:pos="6804"/>
        </w:tabs>
        <w:jc w:val="both"/>
        <w:rPr>
          <w:rFonts w:ascii="Arial" w:hAnsi="Arial" w:cs="Arial"/>
          <w:sz w:val="24"/>
          <w:szCs w:val="24"/>
        </w:rPr>
      </w:pPr>
    </w:p>
    <w:p w14:paraId="4081C01A" w14:textId="3C449914" w:rsidR="00C656A8" w:rsidRPr="005477F7" w:rsidRDefault="00C656A8" w:rsidP="005477F7">
      <w:pPr>
        <w:tabs>
          <w:tab w:val="left" w:pos="6804"/>
        </w:tabs>
        <w:ind w:left="5664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</w:t>
      </w:r>
      <w:r w:rsidRPr="005477F7">
        <w:rPr>
          <w:rFonts w:ascii="Arial" w:hAnsi="Arial" w:cs="Arial"/>
        </w:rPr>
        <w:t>Podpis zaměstnance ÚP ČR</w:t>
      </w:r>
      <w:r w:rsidR="005477F7" w:rsidRPr="005477F7">
        <w:rPr>
          <w:rFonts w:ascii="Arial" w:hAnsi="Arial" w:cs="Arial"/>
        </w:rPr>
        <w:t>, otisk razítka</w:t>
      </w:r>
    </w:p>
    <w:p w14:paraId="1A318D15" w14:textId="30EBC58C" w:rsidR="00F753C3" w:rsidRPr="00C90A5E" w:rsidRDefault="00F753C3" w:rsidP="00C90A5E"/>
    <w:sectPr w:rsidR="00F753C3" w:rsidRPr="00C90A5E" w:rsidSect="007E516C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 w:code="9"/>
      <w:pgMar w:top="2089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0398C3" w14:textId="77777777" w:rsidR="00972848" w:rsidRDefault="00972848" w:rsidP="007E516C">
      <w:pPr>
        <w:spacing w:after="0" w:line="240" w:lineRule="auto"/>
      </w:pPr>
      <w:r>
        <w:separator/>
      </w:r>
    </w:p>
  </w:endnote>
  <w:endnote w:type="continuationSeparator" w:id="0">
    <w:p w14:paraId="5603CAF7" w14:textId="77777777" w:rsidR="00972848" w:rsidRDefault="00972848" w:rsidP="007E5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3C7F54" w14:textId="332A3EFF" w:rsidR="004F06B1" w:rsidRDefault="00176FD5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BD4BF30" wp14:editId="74CB37D8">
              <wp:simplePos x="0" y="0"/>
              <wp:positionH relativeFrom="column">
                <wp:posOffset>3954780</wp:posOffset>
              </wp:positionH>
              <wp:positionV relativeFrom="paragraph">
                <wp:posOffset>82550</wp:posOffset>
              </wp:positionV>
              <wp:extent cx="2678430" cy="400050"/>
              <wp:effectExtent l="2540" t="0" r="0" b="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8430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69BDF" w14:textId="77777777" w:rsidR="004F06B1" w:rsidRPr="009D5E0C" w:rsidRDefault="004F06B1" w:rsidP="004F06B1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  <w:szCs w:val="36"/>
                            </w:rPr>
                          </w:pPr>
                          <w:r w:rsidRPr="009D5E0C"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  <w:szCs w:val="36"/>
                            </w:rPr>
                            <w:t>www.uradprace.cz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D4BF3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311.4pt;margin-top:6.5pt;width:210.9pt;height:3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" filled="f" stroked="f">
              <v:textbox>
                <w:txbxContent>
                  <w:p w14:paraId="45B69BDF" w14:textId="77777777" w:rsidR="004F06B1" w:rsidRPr="009D5E0C" w:rsidRDefault="004F06B1" w:rsidP="004F06B1">
                    <w:pPr>
                      <w:rPr>
                        <w:rFonts w:ascii="Arial" w:hAnsi="Arial" w:cs="Arial"/>
                        <w:b/>
                        <w:color w:val="FFFFFF"/>
                        <w:sz w:val="36"/>
                        <w:szCs w:val="36"/>
                      </w:rPr>
                    </w:pPr>
                    <w:r w:rsidRPr="009D5E0C">
                      <w:rPr>
                        <w:rFonts w:ascii="Arial" w:hAnsi="Arial" w:cs="Arial"/>
                        <w:b/>
                        <w:color w:val="FFFFFF"/>
                        <w:sz w:val="36"/>
                        <w:szCs w:val="36"/>
                      </w:rPr>
                      <w:t>www.uradprace.cz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A8BF49" w14:textId="77777777" w:rsidR="00972848" w:rsidRDefault="00972848" w:rsidP="007E516C">
      <w:pPr>
        <w:spacing w:after="0" w:line="240" w:lineRule="auto"/>
      </w:pPr>
      <w:r>
        <w:separator/>
      </w:r>
    </w:p>
  </w:footnote>
  <w:footnote w:type="continuationSeparator" w:id="0">
    <w:p w14:paraId="08075D06" w14:textId="77777777" w:rsidR="00972848" w:rsidRDefault="00972848" w:rsidP="007E5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D069DD" w14:textId="77777777" w:rsidR="007E516C" w:rsidRDefault="00972848">
    <w:pPr>
      <w:pStyle w:val="Zhlav"/>
    </w:pPr>
    <w:r>
      <w:rPr>
        <w:noProof/>
        <w:lang w:eastAsia="cs-CZ"/>
      </w:rPr>
      <w:pict w14:anchorId="07DBD3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84338" o:spid="_x0000_s2050" type="#_x0000_t75" style="position:absolute;margin-left:0;margin-top:0;width:637.45pt;height:820.55pt;z-index:-251656192;mso-position-horizontal:center;mso-position-horizontal-relative:margin;mso-position-vertical:center;mso-position-vertical-relative:margin" o:allowincell="f">
          <v:imagedata r:id="rId1" o:title="UP manual vizualniho stylu sablony2 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80A290" w14:textId="77777777" w:rsidR="007E516C" w:rsidRDefault="007E516C">
    <w:pPr>
      <w:pStyle w:val="Zhlav"/>
    </w:pPr>
  </w:p>
  <w:p w14:paraId="08E949F4" w14:textId="77777777" w:rsidR="007E516C" w:rsidRDefault="007E516C">
    <w:pPr>
      <w:pStyle w:val="Zhlav"/>
    </w:pPr>
  </w:p>
  <w:p w14:paraId="78C6CEBC" w14:textId="74D3B684" w:rsidR="007E516C" w:rsidRDefault="00176FD5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6192" behindDoc="0" locked="1" layoutInCell="1" allowOverlap="1" wp14:anchorId="175F3EE4" wp14:editId="674C4A85">
              <wp:simplePos x="0" y="0"/>
              <wp:positionH relativeFrom="margin">
                <wp:posOffset>-32385</wp:posOffset>
              </wp:positionH>
              <wp:positionV relativeFrom="margin">
                <wp:posOffset>-637540</wp:posOffset>
              </wp:positionV>
              <wp:extent cx="1285875" cy="245110"/>
              <wp:effectExtent l="0" t="1905" r="3175" b="635"/>
              <wp:wrapNone/>
              <wp:docPr id="3" name="Text Box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285875" cy="245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B7BA81" w14:textId="77777777" w:rsidR="00EC3DA9" w:rsidRDefault="00EC3DA9" w:rsidP="00EC3DA9">
                          <w:r w:rsidRPr="007E516C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Úřad práce ČR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5F3EE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2.55pt;margin-top:-50.2pt;width:101.25pt;height:19.3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" filled="f" stroked="f" strokecolor="#c00000">
              <o:lock v:ext="edit" aspectratio="t"/>
              <v:textbox inset="0,0,0,0">
                <w:txbxContent>
                  <w:p w14:paraId="48B7BA81" w14:textId="77777777" w:rsidR="00EC3DA9" w:rsidRDefault="00EC3DA9" w:rsidP="00EC3DA9">
                    <w:r w:rsidRPr="007E516C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Úřad práce ČR</w:t>
                    </w: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  <w:p w14:paraId="7DF5EBDE" w14:textId="77777777" w:rsidR="007E516C" w:rsidRDefault="007E516C">
    <w:pPr>
      <w:pStyle w:val="Zhlav"/>
    </w:pPr>
  </w:p>
  <w:p w14:paraId="5E66A14D" w14:textId="77777777" w:rsidR="007E516C" w:rsidRDefault="007E516C">
    <w:pPr>
      <w:pStyle w:val="Zhlav"/>
    </w:pPr>
  </w:p>
  <w:p w14:paraId="2246F857" w14:textId="77777777" w:rsidR="007E516C" w:rsidRDefault="007E516C">
    <w:pPr>
      <w:pStyle w:val="Zhlav"/>
    </w:pPr>
  </w:p>
  <w:p w14:paraId="17B1F4A1" w14:textId="294BE9B3" w:rsidR="007E516C" w:rsidRPr="007E516C" w:rsidRDefault="00176FD5" w:rsidP="007E516C">
    <w:pPr>
      <w:pStyle w:val="Zhlav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noProof/>
        <w:sz w:val="28"/>
        <w:szCs w:val="28"/>
        <w:lang w:eastAsia="cs-CZ"/>
      </w:rPr>
      <mc:AlternateContent>
        <mc:Choice Requires="wps">
          <w:drawing>
            <wp:anchor distT="0" distB="0" distL="114300" distR="114300" simplePos="0" relativeHeight="251655168" behindDoc="0" locked="1" layoutInCell="1" allowOverlap="1" wp14:anchorId="3BFC5EFC" wp14:editId="672248B3">
              <wp:simplePos x="0" y="0"/>
              <wp:positionH relativeFrom="margin">
                <wp:posOffset>302260</wp:posOffset>
              </wp:positionH>
              <wp:positionV relativeFrom="margin">
                <wp:posOffset>-1294765</wp:posOffset>
              </wp:positionV>
              <wp:extent cx="762000" cy="706120"/>
              <wp:effectExtent l="0" t="1905" r="1905" b="0"/>
              <wp:wrapNone/>
              <wp:docPr id="2" name="Text Box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2000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118D22" w14:textId="60F1B5B1" w:rsidR="007E516C" w:rsidRDefault="00176FD5" w:rsidP="007E516C">
                          <w:r>
                            <w:rPr>
                              <w:noProof/>
                              <w:lang w:eastAsia="cs-CZ"/>
                            </w:rPr>
                            <w:drawing>
                              <wp:inline distT="0" distB="0" distL="0" distR="0" wp14:anchorId="239A175B" wp14:editId="778C6AFF">
                                <wp:extent cx="600075" cy="600075"/>
                                <wp:effectExtent l="0" t="0" r="0" b="0"/>
                                <wp:docPr id="4" name="Obrázek 2" descr="UP-CR-logo-rgb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ázek 2" descr="UP-CR-logo-rgb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0075" cy="6000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FC5EFC" id="Text Box 5" o:spid="_x0000_s1027" type="#_x0000_t202" style="position:absolute;margin-left:23.8pt;margin-top:-101.95pt;width:60pt;height:55.6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" filled="f" stroked="f" strokecolor="#c00000">
              <o:lock v:ext="edit" aspectratio="t"/>
              <v:textbox inset="0,0,0,0">
                <w:txbxContent>
                  <w:p w14:paraId="3F118D22" w14:textId="60F1B5B1" w:rsidR="007E516C" w:rsidRDefault="00176FD5" w:rsidP="007E516C">
                    <w:r>
                      <w:rPr>
                        <w:noProof/>
                        <w:lang w:eastAsia="cs-CZ"/>
                      </w:rPr>
                      <w:drawing>
                        <wp:inline distT="0" distB="0" distL="0" distR="0" wp14:anchorId="239A175B" wp14:editId="778C6AFF">
                          <wp:extent cx="600075" cy="600075"/>
                          <wp:effectExtent l="0" t="0" r="0" b="0"/>
                          <wp:docPr id="4" name="Obrázek 2" descr="UP-CR-logo-rgb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ázek 2" descr="UP-CR-logo-rgb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0075" cy="600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E0E645" w14:textId="77777777" w:rsidR="007E516C" w:rsidRDefault="00972848">
    <w:pPr>
      <w:pStyle w:val="Zhlav"/>
    </w:pPr>
    <w:r>
      <w:rPr>
        <w:noProof/>
        <w:lang w:eastAsia="cs-CZ"/>
      </w:rPr>
      <w:pict w14:anchorId="1A97E2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84337" o:spid="_x0000_s2049" type="#_x0000_t75" style="position:absolute;margin-left:0;margin-top:0;width:637.45pt;height:820.55pt;z-index:-251657216;mso-position-horizontal:center;mso-position-horizontal-relative:margin;mso-position-vertical:center;mso-position-vertical-relative:margin" o:allowincell="f">
          <v:imagedata r:id="rId1" o:title="UP manual vizualniho stylu sablony2 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607A41"/>
    <w:multiLevelType w:val="hybridMultilevel"/>
    <w:tmpl w:val="495A74D0"/>
    <w:lvl w:ilvl="0" w:tplc="E8DE2AEA">
      <w:start w:val="1"/>
      <w:numFmt w:val="bullet"/>
      <w:lvlText w:val="■"/>
      <w:lvlJc w:val="left"/>
      <w:pPr>
        <w:ind w:left="720" w:hanging="360"/>
      </w:pPr>
      <w:rPr>
        <w:rFonts w:ascii="Arial" w:hAnsi="Arial" w:hint="default"/>
        <w:color w:val="2E309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9B3A8C"/>
    <w:multiLevelType w:val="hybridMultilevel"/>
    <w:tmpl w:val="808618E6"/>
    <w:lvl w:ilvl="0" w:tplc="04050013">
      <w:start w:val="1"/>
      <w:numFmt w:val="upperRoman"/>
      <w:lvlText w:val="%1."/>
      <w:lvlJc w:val="righ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>
      <o:colormru v:ext="edit" colors="#2e309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A5E"/>
    <w:rsid w:val="00176FD5"/>
    <w:rsid w:val="002F3A9C"/>
    <w:rsid w:val="00313218"/>
    <w:rsid w:val="003651B5"/>
    <w:rsid w:val="00365E67"/>
    <w:rsid w:val="0041223F"/>
    <w:rsid w:val="00496A38"/>
    <w:rsid w:val="004F06B1"/>
    <w:rsid w:val="005477F7"/>
    <w:rsid w:val="005E6BAB"/>
    <w:rsid w:val="007E516C"/>
    <w:rsid w:val="00972848"/>
    <w:rsid w:val="00B236B7"/>
    <w:rsid w:val="00B71096"/>
    <w:rsid w:val="00C656A8"/>
    <w:rsid w:val="00C90A5E"/>
    <w:rsid w:val="00E1447B"/>
    <w:rsid w:val="00EC3DA9"/>
    <w:rsid w:val="00F7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#2e3092"/>
    </o:shapedefaults>
    <o:shapelayout v:ext="edit">
      <o:idmap v:ext="edit" data="1"/>
    </o:shapelayout>
  </w:shapeDefaults>
  <w:decimalSymbol w:val=","/>
  <w:listSeparator w:val=";"/>
  <w14:docId w14:val="3D9B78DD"/>
  <w15:chartTrackingRefBased/>
  <w15:docId w15:val="{41F45C28-BF9C-4FB4-BBDD-1E9736436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90A5E"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E5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516C"/>
  </w:style>
  <w:style w:type="paragraph" w:styleId="Zpat">
    <w:name w:val="footer"/>
    <w:basedOn w:val="Normln"/>
    <w:link w:val="ZpatChar"/>
    <w:uiPriority w:val="99"/>
    <w:unhideWhenUsed/>
    <w:rsid w:val="007E5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516C"/>
  </w:style>
  <w:style w:type="paragraph" w:styleId="Textbubliny">
    <w:name w:val="Balloon Text"/>
    <w:basedOn w:val="Normln"/>
    <w:link w:val="TextbublinyChar"/>
    <w:uiPriority w:val="99"/>
    <w:semiHidden/>
    <w:unhideWhenUsed/>
    <w:rsid w:val="007E5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E516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F06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ga.kostkanova\AppData\Local\Temp\Temp1_Logomanu&#225;l%20&#218;P%20&#268;R_2018%20(1).zip\Logomanu&#225;l%20&#218;P%20&#268;R_2018\&#353;ablony%20k%20tisku\letak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AAB69F-3232-490F-84BD-04CB4FD67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letak</Template>
  <TotalTime>3</TotalTime>
  <Pages>1</Pages>
  <Words>118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Kostkanová Olga Ing. (GUP-AAA)</dc:creator>
  <cp:keywords/>
  <cp:lastModifiedBy>anonymníxxx</cp:lastModifiedBy>
  <cp:revision>4</cp:revision>
  <dcterms:created xsi:type="dcterms:W3CDTF">2021-04-29T08:50:00Z</dcterms:created>
  <dcterms:modified xsi:type="dcterms:W3CDTF">2021-04-29T12:59:00Z</dcterms:modified>
</cp:coreProperties>
</file>